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EFD36" w14:textId="62C1B7DB" w:rsidR="00AD6F25" w:rsidRPr="00005CDE" w:rsidRDefault="00223747">
      <w:pPr>
        <w:pStyle w:val="DocHead"/>
        <w:spacing w:before="0" w:line="240" w:lineRule="exact"/>
        <w:ind w:left="-119" w:right="-136" w:firstLine="119"/>
        <w:rPr>
          <w:szCs w:val="24"/>
        </w:rPr>
      </w:pPr>
      <w:r>
        <w:rPr>
          <w:szCs w:val="24"/>
        </w:rPr>
        <w:t>ESAIM</w:t>
      </w:r>
      <w:r w:rsidR="00B21639">
        <w:rPr>
          <w:szCs w:val="24"/>
        </w:rPr>
        <w:t xml:space="preserve"> 202</w:t>
      </w:r>
      <w:r w:rsidR="00FF2B5A">
        <w:rPr>
          <w:szCs w:val="24"/>
        </w:rPr>
        <w:t>6</w:t>
      </w:r>
      <w:r w:rsidR="00005CDE" w:rsidRPr="00005CDE">
        <w:rPr>
          <w:szCs w:val="24"/>
        </w:rPr>
        <w:t xml:space="preserve"> – </w:t>
      </w:r>
      <w:r w:rsidR="00FF2B5A">
        <w:rPr>
          <w:szCs w:val="24"/>
        </w:rPr>
        <w:t>4</w:t>
      </w:r>
      <w:r w:rsidR="00FF2B5A">
        <w:rPr>
          <w:szCs w:val="24"/>
          <w:vertAlign w:val="superscript"/>
        </w:rPr>
        <w:t>th</w:t>
      </w:r>
      <w:r w:rsidR="00564A0E">
        <w:rPr>
          <w:szCs w:val="24"/>
        </w:rPr>
        <w:t xml:space="preserve"> </w:t>
      </w:r>
      <w:r w:rsidR="00645A39" w:rsidRPr="00645A39">
        <w:rPr>
          <w:szCs w:val="24"/>
        </w:rPr>
        <w:t>European Symposium on Artificial Intelligence in Manufacturing</w:t>
      </w:r>
    </w:p>
    <w:p w14:paraId="06B66389" w14:textId="373C9480" w:rsidR="0031703D" w:rsidRPr="00C40296" w:rsidRDefault="00645A39" w:rsidP="0031703D">
      <w:pPr>
        <w:pStyle w:val="Els-Title"/>
      </w:pPr>
      <w:r>
        <w:t>Paper Title</w:t>
      </w:r>
    </w:p>
    <w:p w14:paraId="47202594" w14:textId="3DCC93DF" w:rsidR="00AD6F25" w:rsidRPr="00C40296" w:rsidRDefault="00645A39" w:rsidP="0031703D">
      <w:pPr>
        <w:pStyle w:val="Els-Author"/>
        <w:tabs>
          <w:tab w:val="center" w:pos="5189"/>
          <w:tab w:val="left" w:pos="9525"/>
        </w:tabs>
        <w:ind w:right="2"/>
        <w:rPr>
          <w:lang w:eastAsia="zh-CN"/>
        </w:rPr>
      </w:pPr>
      <w:r>
        <w:t>Author</w:t>
      </w:r>
      <w:r w:rsidR="000F550D">
        <w:t>1</w:t>
      </w:r>
      <w:r w:rsidR="0031703D" w:rsidRPr="3C1B688C">
        <w:rPr>
          <w:vertAlign w:val="superscript"/>
        </w:rPr>
        <w:t>a</w:t>
      </w:r>
      <w:r w:rsidR="007C0D37">
        <w:rPr>
          <w:vertAlign w:val="superscript"/>
        </w:rPr>
        <w:t>,</w:t>
      </w:r>
      <w:r w:rsidR="000F550D">
        <w:t>*</w:t>
      </w:r>
      <w:r w:rsidR="0031703D">
        <w:t xml:space="preserve">, </w:t>
      </w:r>
      <w:r w:rsidR="000F550D">
        <w:t>Author2</w:t>
      </w:r>
      <w:r w:rsidR="00DE4AB6">
        <w:rPr>
          <w:vertAlign w:val="superscript"/>
        </w:rPr>
        <w:t>a</w:t>
      </w:r>
      <w:r w:rsidR="0031703D">
        <w:t xml:space="preserve"> and </w:t>
      </w:r>
      <w:r w:rsidR="000F550D">
        <w:t>Author3</w:t>
      </w:r>
      <w:r w:rsidR="00D70E67">
        <w:rPr>
          <w:vertAlign w:val="superscript"/>
        </w:rPr>
        <w:t>b</w:t>
      </w:r>
    </w:p>
    <w:p w14:paraId="7FA616A9" w14:textId="2CAF8F85" w:rsidR="00DE4AB6" w:rsidRDefault="0031703D" w:rsidP="00DE4AB6">
      <w:pPr>
        <w:pStyle w:val="Els-Affiliation"/>
        <w:rPr>
          <w:iCs/>
          <w:szCs w:val="16"/>
        </w:rPr>
      </w:pPr>
      <w:r w:rsidRPr="4200951E">
        <w:rPr>
          <w:vertAlign w:val="superscript"/>
        </w:rPr>
        <w:t>a</w:t>
      </w:r>
      <w:r w:rsidR="000F550D">
        <w:t>Affiliation</w:t>
      </w:r>
      <w:r w:rsidR="000E192A">
        <w:t xml:space="preserve"> details</w:t>
      </w:r>
      <w:r w:rsidR="00D70E67">
        <w:br/>
      </w:r>
      <w:r w:rsidR="00D70E67">
        <w:rPr>
          <w:vertAlign w:val="superscript"/>
        </w:rPr>
        <w:t>b</w:t>
      </w:r>
      <w:r w:rsidR="00D70E67">
        <w:t>Affiliation details</w:t>
      </w:r>
    </w:p>
    <w:p w14:paraId="6B601CCF" w14:textId="59450B8D" w:rsidR="0031703D" w:rsidRDefault="0031703D" w:rsidP="0031703D">
      <w:pPr>
        <w:pStyle w:val="Els-Affiliation"/>
        <w:spacing w:after="120"/>
        <w:rPr>
          <w:iCs/>
          <w:szCs w:val="16"/>
        </w:rPr>
      </w:pPr>
    </w:p>
    <w:p w14:paraId="05096F12" w14:textId="0526DB0F" w:rsidR="0031703D" w:rsidRPr="00C40296" w:rsidRDefault="0072368E" w:rsidP="00AA09D4">
      <w:pPr>
        <w:pStyle w:val="Els-footnote"/>
        <w:spacing w:after="400"/>
        <w:ind w:firstLine="0"/>
        <w:jc w:val="center"/>
        <w:rPr>
          <w:szCs w:val="16"/>
        </w:rPr>
      </w:pPr>
      <w:r w:rsidRPr="00C40296">
        <w:rPr>
          <w:szCs w:val="16"/>
        </w:rPr>
        <w:t>* Corresponding author.</w:t>
      </w:r>
      <w:r w:rsidR="0031703D" w:rsidRPr="0031703D">
        <w:t xml:space="preserve"> </w:t>
      </w:r>
      <w:r w:rsidR="0031703D" w:rsidRPr="0031703D">
        <w:rPr>
          <w:szCs w:val="16"/>
        </w:rPr>
        <w:t>Tel.: +</w:t>
      </w:r>
      <w:r w:rsidR="000E192A">
        <w:rPr>
          <w:szCs w:val="16"/>
        </w:rPr>
        <w:t>XX-</w:t>
      </w:r>
      <w:proofErr w:type="gramStart"/>
      <w:r w:rsidR="000E192A">
        <w:rPr>
          <w:szCs w:val="16"/>
        </w:rPr>
        <w:t>XXXX</w:t>
      </w:r>
      <w:r w:rsidR="00D70E67">
        <w:rPr>
          <w:szCs w:val="16"/>
        </w:rPr>
        <w:t>XX</w:t>
      </w:r>
      <w:r w:rsidR="0031703D" w:rsidRPr="0031703D">
        <w:rPr>
          <w:szCs w:val="16"/>
        </w:rPr>
        <w:t>;.</w:t>
      </w:r>
      <w:proofErr w:type="gramEnd"/>
      <w:r w:rsidR="0031703D" w:rsidRPr="0031703D">
        <w:rPr>
          <w:szCs w:val="16"/>
        </w:rPr>
        <w:t xml:space="preserve"> E-mail address: </w:t>
      </w:r>
      <w:r w:rsidR="000E192A">
        <w:rPr>
          <w:szCs w:val="16"/>
        </w:rPr>
        <w:t>xxxxx</w:t>
      </w:r>
      <w:r w:rsidR="0031703D" w:rsidRPr="0031703D">
        <w:rPr>
          <w:szCs w:val="16"/>
        </w:rPr>
        <w:t>@</w:t>
      </w:r>
      <w:r w:rsidR="000E192A">
        <w:rPr>
          <w:szCs w:val="16"/>
        </w:rPr>
        <w:t>xx</w:t>
      </w:r>
      <w:r w:rsidR="008204CF">
        <w:rPr>
          <w:szCs w:val="16"/>
        </w:rPr>
        <w:t>xx</w:t>
      </w:r>
      <w:r w:rsidR="000E192A">
        <w:rPr>
          <w:szCs w:val="16"/>
        </w:rPr>
        <w:t>xx.xx</w:t>
      </w:r>
    </w:p>
    <w:p w14:paraId="2992BCD3" w14:textId="59ACE70A" w:rsidR="00AD6F25" w:rsidRPr="00C40296" w:rsidRDefault="000C1409">
      <w:pPr>
        <w:pStyle w:val="Els-Abstract-head"/>
        <w:spacing w:before="200"/>
      </w:pPr>
      <w:r w:rsidRPr="00C40296">
        <w:t>Abstract</w:t>
      </w:r>
      <w:r w:rsidR="008867AB">
        <w:t xml:space="preserve"> </w:t>
      </w:r>
      <w:r w:rsidR="008867AB" w:rsidRPr="00A61A66">
        <w:rPr>
          <w:highlight w:val="yellow"/>
        </w:rPr>
        <w:t xml:space="preserve">(Max </w:t>
      </w:r>
      <w:r w:rsidR="00993B4E">
        <w:rPr>
          <w:highlight w:val="yellow"/>
        </w:rPr>
        <w:t>3</w:t>
      </w:r>
      <w:r w:rsidR="00162220">
        <w:rPr>
          <w:highlight w:val="yellow"/>
        </w:rPr>
        <w:t>00</w:t>
      </w:r>
      <w:r w:rsidR="00BF739D" w:rsidRPr="00A61A66">
        <w:rPr>
          <w:highlight w:val="yellow"/>
        </w:rPr>
        <w:t xml:space="preserve"> </w:t>
      </w:r>
      <w:r w:rsidR="00162220">
        <w:rPr>
          <w:highlight w:val="yellow"/>
        </w:rPr>
        <w:t>words</w:t>
      </w:r>
      <w:r w:rsidR="008867AB" w:rsidRPr="00A61A66">
        <w:rPr>
          <w:highlight w:val="yellow"/>
        </w:rPr>
        <w:t>)</w:t>
      </w:r>
    </w:p>
    <w:p w14:paraId="504426E0" w14:textId="61944AD2" w:rsidR="00DE4AB6" w:rsidRDefault="00DE4AB6" w:rsidP="00C64528">
      <w:pPr>
        <w:widowControl/>
        <w:autoSpaceDE w:val="0"/>
        <w:autoSpaceDN w:val="0"/>
        <w:adjustRightInd w:val="0"/>
        <w:spacing w:line="220" w:lineRule="exact"/>
        <w:rPr>
          <w:sz w:val="18"/>
          <w:lang w:val="en-US"/>
        </w:rPr>
      </w:pPr>
    </w:p>
    <w:p w14:paraId="0C075FE7" w14:textId="6BF4BAC1" w:rsidR="00AF4E93" w:rsidRDefault="00AF4E93" w:rsidP="00AF4E93">
      <w:pPr>
        <w:pStyle w:val="Els-keywords"/>
      </w:pPr>
      <w:r w:rsidRPr="00C40296">
        <w:rPr>
          <w:i/>
        </w:rPr>
        <w:t>Keywords:</w:t>
      </w:r>
      <w:r w:rsidR="00DE4AB6">
        <w:rPr>
          <w:i/>
        </w:rPr>
        <w:t>…;…;</w:t>
      </w:r>
    </w:p>
    <w:p w14:paraId="4AF4E4BC" w14:textId="77777777" w:rsidR="00051601" w:rsidRPr="00C40296" w:rsidRDefault="00051601">
      <w:pPr>
        <w:rPr>
          <w:lang w:val="en-US"/>
        </w:rPr>
      </w:pPr>
    </w:p>
    <w:sectPr w:rsidR="00051601" w:rsidRPr="00C40296" w:rsidSect="008914E1">
      <w:footnotePr>
        <w:numFmt w:val="chicago"/>
      </w:footnotePr>
      <w:type w:val="continuous"/>
      <w:pgSz w:w="11907" w:h="16840" w:code="161"/>
      <w:pgMar w:top="731" w:right="675" w:bottom="1140" w:left="851" w:header="737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F7C90" w14:textId="77777777" w:rsidR="0015407C" w:rsidRDefault="0015407C">
      <w:r>
        <w:separator/>
      </w:r>
    </w:p>
    <w:p w14:paraId="678AA921" w14:textId="77777777" w:rsidR="0015407C" w:rsidRDefault="0015407C"/>
  </w:endnote>
  <w:endnote w:type="continuationSeparator" w:id="0">
    <w:p w14:paraId="5A5159AE" w14:textId="77777777" w:rsidR="0015407C" w:rsidRDefault="0015407C">
      <w:r>
        <w:continuationSeparator/>
      </w:r>
    </w:p>
    <w:p w14:paraId="7DEA5946" w14:textId="77777777" w:rsidR="0015407C" w:rsidRDefault="0015407C"/>
  </w:endnote>
  <w:endnote w:type="continuationNotice" w:id="1">
    <w:p w14:paraId="377D3C30" w14:textId="77777777" w:rsidR="0015407C" w:rsidRDefault="001540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82FF2BC-59A7-499A-AE97-E935A8BEED62}"/>
    <w:embedBold r:id="rId2" w:fontKey="{9B18056D-E84D-4D56-A70A-699A3507A59F}"/>
    <w:embedItalic r:id="rId3" w:fontKey="{C20D1569-CB67-4C0B-8A86-0D1D71619B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46637" w14:textId="77777777" w:rsidR="0015407C" w:rsidRDefault="0015407C">
      <w:pPr>
        <w:pStyle w:val="Pieddepage"/>
        <w:rPr>
          <w:lang w:val="en-GB"/>
        </w:rPr>
      </w:pPr>
      <w:r>
        <w:rPr>
          <w:lang w:val="nl-BE" w:eastAsia="nl-BE"/>
        </w:rPr>
        <w:drawing>
          <wp:inline distT="0" distB="0" distL="0" distR="0" wp14:anchorId="34415FB1" wp14:editId="4B00CFCF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2108A" w14:textId="77777777" w:rsidR="0015407C" w:rsidRDefault="0015407C"/>
  </w:footnote>
  <w:footnote w:type="continuationSeparator" w:id="0">
    <w:p w14:paraId="6A1DC059" w14:textId="77777777" w:rsidR="0015407C" w:rsidRDefault="0015407C">
      <w:r>
        <w:continuationSeparator/>
      </w:r>
    </w:p>
    <w:p w14:paraId="1268F711" w14:textId="77777777" w:rsidR="0015407C" w:rsidRDefault="0015407C"/>
  </w:footnote>
  <w:footnote w:type="continuationNotice" w:id="1">
    <w:p w14:paraId="71ABA95C" w14:textId="77777777" w:rsidR="0015407C" w:rsidRDefault="001540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157E4"/>
    <w:multiLevelType w:val="hybridMultilevel"/>
    <w:tmpl w:val="85DE048E"/>
    <w:lvl w:ilvl="0" w:tplc="23E8F3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6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1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4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0"/>
  </w:num>
  <w:num w:numId="6">
    <w:abstractNumId w:val="2"/>
  </w:num>
  <w:num w:numId="7">
    <w:abstractNumId w:val="8"/>
  </w:num>
  <w:num w:numId="8">
    <w:abstractNumId w:val="1"/>
  </w:num>
  <w:num w:numId="9">
    <w:abstractNumId w:val="5"/>
  </w:num>
  <w:num w:numId="10">
    <w:abstractNumId w:val="14"/>
  </w:num>
  <w:num w:numId="11">
    <w:abstractNumId w:val="13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0"/>
  </w:num>
  <w:num w:numId="17">
    <w:abstractNumId w:val="2"/>
  </w:num>
  <w:num w:numId="18">
    <w:abstractNumId w:val="8"/>
  </w:num>
  <w:num w:numId="19">
    <w:abstractNumId w:val="1"/>
  </w:num>
  <w:num w:numId="20">
    <w:abstractNumId w:val="5"/>
  </w:num>
  <w:num w:numId="21">
    <w:abstractNumId w:val="0"/>
  </w:num>
  <w:num w:numId="22">
    <w:abstractNumId w:val="7"/>
  </w:num>
  <w:num w:numId="23">
    <w:abstractNumId w:val="7"/>
  </w:num>
  <w:num w:numId="24">
    <w:abstractNumId w:val="7"/>
  </w:num>
  <w:num w:numId="25">
    <w:abstractNumId w:val="7"/>
  </w:num>
  <w:num w:numId="26">
    <w:abstractNumId w:val="11"/>
  </w:num>
  <w:num w:numId="27">
    <w:abstractNumId w:val="12"/>
  </w:num>
  <w:num w:numId="28">
    <w:abstractNumId w:val="3"/>
  </w:num>
  <w:num w:numId="29">
    <w:abstractNumId w:val="6"/>
  </w:num>
  <w:num w:numId="30">
    <w:abstractNumId w:val="10"/>
  </w:num>
  <w:num w:numId="31">
    <w:abstractNumId w:val="1"/>
  </w:num>
  <w:num w:numId="32">
    <w:abstractNumId w:val="9"/>
  </w:num>
  <w:num w:numId="33">
    <w:abstractNumId w:val="15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embedSystemFonts/>
  <w:saveSubsetFonts/>
  <w:mirrorMargins/>
  <w:hideSpellingErrors/>
  <w:hideGrammaticalErrors/>
  <w:proofState w:spelling="clean" w:grammar="clean"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SyMDI0MzG0tDA3NDFR0lEKTi0uzszPAykwqQUAKPt3DywAAAA="/>
  </w:docVars>
  <w:rsids>
    <w:rsidRoot w:val="000C1409"/>
    <w:rsid w:val="00001EC1"/>
    <w:rsid w:val="00005CDE"/>
    <w:rsid w:val="00013E0F"/>
    <w:rsid w:val="00016133"/>
    <w:rsid w:val="00017B85"/>
    <w:rsid w:val="0002052E"/>
    <w:rsid w:val="0002422E"/>
    <w:rsid w:val="00027565"/>
    <w:rsid w:val="00034A14"/>
    <w:rsid w:val="0004134E"/>
    <w:rsid w:val="00051601"/>
    <w:rsid w:val="00054B3D"/>
    <w:rsid w:val="000603E5"/>
    <w:rsid w:val="00072AAA"/>
    <w:rsid w:val="000741C6"/>
    <w:rsid w:val="000758E0"/>
    <w:rsid w:val="00083119"/>
    <w:rsid w:val="000B0910"/>
    <w:rsid w:val="000B137C"/>
    <w:rsid w:val="000B7E05"/>
    <w:rsid w:val="000C1409"/>
    <w:rsid w:val="000D5C20"/>
    <w:rsid w:val="000D6A12"/>
    <w:rsid w:val="000E1144"/>
    <w:rsid w:val="000E192A"/>
    <w:rsid w:val="000F550D"/>
    <w:rsid w:val="00100298"/>
    <w:rsid w:val="001137A5"/>
    <w:rsid w:val="00124DA8"/>
    <w:rsid w:val="00125261"/>
    <w:rsid w:val="0013185B"/>
    <w:rsid w:val="00142E5E"/>
    <w:rsid w:val="001446AE"/>
    <w:rsid w:val="0015407C"/>
    <w:rsid w:val="00162220"/>
    <w:rsid w:val="00167193"/>
    <w:rsid w:val="0017087B"/>
    <w:rsid w:val="00173E1A"/>
    <w:rsid w:val="0017435C"/>
    <w:rsid w:val="00184F79"/>
    <w:rsid w:val="00193D78"/>
    <w:rsid w:val="001B2097"/>
    <w:rsid w:val="001B6E7B"/>
    <w:rsid w:val="001C23BE"/>
    <w:rsid w:val="001C578C"/>
    <w:rsid w:val="001E0063"/>
    <w:rsid w:val="001F168C"/>
    <w:rsid w:val="002164A4"/>
    <w:rsid w:val="00223747"/>
    <w:rsid w:val="002302A1"/>
    <w:rsid w:val="00234053"/>
    <w:rsid w:val="002467F2"/>
    <w:rsid w:val="002646C7"/>
    <w:rsid w:val="002F0881"/>
    <w:rsid w:val="0031703D"/>
    <w:rsid w:val="00317343"/>
    <w:rsid w:val="003314CF"/>
    <w:rsid w:val="00343C27"/>
    <w:rsid w:val="0034675C"/>
    <w:rsid w:val="00356CDD"/>
    <w:rsid w:val="0036699E"/>
    <w:rsid w:val="00390AA8"/>
    <w:rsid w:val="003B035D"/>
    <w:rsid w:val="003C3AD2"/>
    <w:rsid w:val="003E4FE0"/>
    <w:rsid w:val="003F59E7"/>
    <w:rsid w:val="0041504A"/>
    <w:rsid w:val="00422082"/>
    <w:rsid w:val="00430D2A"/>
    <w:rsid w:val="004372B4"/>
    <w:rsid w:val="00442132"/>
    <w:rsid w:val="00444D1A"/>
    <w:rsid w:val="00451CEA"/>
    <w:rsid w:val="00453637"/>
    <w:rsid w:val="00471ADD"/>
    <w:rsid w:val="00495430"/>
    <w:rsid w:val="004A0A4E"/>
    <w:rsid w:val="004A52CA"/>
    <w:rsid w:val="004B25DF"/>
    <w:rsid w:val="004B2D40"/>
    <w:rsid w:val="004C1DD6"/>
    <w:rsid w:val="004F36FB"/>
    <w:rsid w:val="004F6A10"/>
    <w:rsid w:val="0050361C"/>
    <w:rsid w:val="00526D14"/>
    <w:rsid w:val="00542043"/>
    <w:rsid w:val="00557447"/>
    <w:rsid w:val="00563EB4"/>
    <w:rsid w:val="00564A0E"/>
    <w:rsid w:val="00572A7A"/>
    <w:rsid w:val="0057382D"/>
    <w:rsid w:val="005968EA"/>
    <w:rsid w:val="005974E5"/>
    <w:rsid w:val="005B7D04"/>
    <w:rsid w:val="005E7CE3"/>
    <w:rsid w:val="00623FD0"/>
    <w:rsid w:val="00626725"/>
    <w:rsid w:val="00630DA9"/>
    <w:rsid w:val="00645A39"/>
    <w:rsid w:val="00652AD2"/>
    <w:rsid w:val="006746CF"/>
    <w:rsid w:val="00676967"/>
    <w:rsid w:val="0068513E"/>
    <w:rsid w:val="00686B16"/>
    <w:rsid w:val="00690D18"/>
    <w:rsid w:val="006960CE"/>
    <w:rsid w:val="00697FFC"/>
    <w:rsid w:val="006A54A8"/>
    <w:rsid w:val="006D3EE5"/>
    <w:rsid w:val="007133B3"/>
    <w:rsid w:val="00723227"/>
    <w:rsid w:val="0072368E"/>
    <w:rsid w:val="007333E5"/>
    <w:rsid w:val="00757D4F"/>
    <w:rsid w:val="00761E7E"/>
    <w:rsid w:val="007925ED"/>
    <w:rsid w:val="007A047F"/>
    <w:rsid w:val="007A1679"/>
    <w:rsid w:val="007B4855"/>
    <w:rsid w:val="007C0D37"/>
    <w:rsid w:val="007D427C"/>
    <w:rsid w:val="007E1FC7"/>
    <w:rsid w:val="007E6A72"/>
    <w:rsid w:val="007F28AB"/>
    <w:rsid w:val="007F35D4"/>
    <w:rsid w:val="00805279"/>
    <w:rsid w:val="00814171"/>
    <w:rsid w:val="008204CF"/>
    <w:rsid w:val="00823A28"/>
    <w:rsid w:val="00853199"/>
    <w:rsid w:val="00867C0E"/>
    <w:rsid w:val="008867AB"/>
    <w:rsid w:val="008914E1"/>
    <w:rsid w:val="00895C9D"/>
    <w:rsid w:val="008C2A8F"/>
    <w:rsid w:val="008D3144"/>
    <w:rsid w:val="008F64DA"/>
    <w:rsid w:val="00900DFE"/>
    <w:rsid w:val="00901D61"/>
    <w:rsid w:val="00902534"/>
    <w:rsid w:val="00910445"/>
    <w:rsid w:val="00925A11"/>
    <w:rsid w:val="00927A96"/>
    <w:rsid w:val="00937617"/>
    <w:rsid w:val="00941D72"/>
    <w:rsid w:val="009440BE"/>
    <w:rsid w:val="00956798"/>
    <w:rsid w:val="009727EA"/>
    <w:rsid w:val="00973494"/>
    <w:rsid w:val="00973B83"/>
    <w:rsid w:val="009835C1"/>
    <w:rsid w:val="00993B4E"/>
    <w:rsid w:val="009977FA"/>
    <w:rsid w:val="009B1AC7"/>
    <w:rsid w:val="009B3538"/>
    <w:rsid w:val="009B7CF7"/>
    <w:rsid w:val="009C0CAE"/>
    <w:rsid w:val="009C7329"/>
    <w:rsid w:val="009E7B3F"/>
    <w:rsid w:val="00A00CB0"/>
    <w:rsid w:val="00A16A75"/>
    <w:rsid w:val="00A27684"/>
    <w:rsid w:val="00A4463B"/>
    <w:rsid w:val="00A61A66"/>
    <w:rsid w:val="00A70164"/>
    <w:rsid w:val="00A841BA"/>
    <w:rsid w:val="00AA09D4"/>
    <w:rsid w:val="00AA253B"/>
    <w:rsid w:val="00AA6591"/>
    <w:rsid w:val="00AD6F25"/>
    <w:rsid w:val="00AE2B8E"/>
    <w:rsid w:val="00AE3814"/>
    <w:rsid w:val="00AF4E93"/>
    <w:rsid w:val="00B060CD"/>
    <w:rsid w:val="00B06556"/>
    <w:rsid w:val="00B210B4"/>
    <w:rsid w:val="00B21639"/>
    <w:rsid w:val="00B24218"/>
    <w:rsid w:val="00B32FE8"/>
    <w:rsid w:val="00B43766"/>
    <w:rsid w:val="00B62C41"/>
    <w:rsid w:val="00B94CE0"/>
    <w:rsid w:val="00B95A29"/>
    <w:rsid w:val="00BA0048"/>
    <w:rsid w:val="00BB03D0"/>
    <w:rsid w:val="00BB18D1"/>
    <w:rsid w:val="00BC1776"/>
    <w:rsid w:val="00BD008C"/>
    <w:rsid w:val="00BD1DE8"/>
    <w:rsid w:val="00BD43D2"/>
    <w:rsid w:val="00BE2032"/>
    <w:rsid w:val="00BF739D"/>
    <w:rsid w:val="00C40296"/>
    <w:rsid w:val="00C64528"/>
    <w:rsid w:val="00C6603B"/>
    <w:rsid w:val="00C6741D"/>
    <w:rsid w:val="00C74031"/>
    <w:rsid w:val="00C9160B"/>
    <w:rsid w:val="00C97039"/>
    <w:rsid w:val="00CA30CF"/>
    <w:rsid w:val="00CB4ECF"/>
    <w:rsid w:val="00CC3C9E"/>
    <w:rsid w:val="00CC7810"/>
    <w:rsid w:val="00CD1ECA"/>
    <w:rsid w:val="00CE00C6"/>
    <w:rsid w:val="00CF2457"/>
    <w:rsid w:val="00CF36F0"/>
    <w:rsid w:val="00D00E56"/>
    <w:rsid w:val="00D0309A"/>
    <w:rsid w:val="00D202C0"/>
    <w:rsid w:val="00D211F3"/>
    <w:rsid w:val="00D22C39"/>
    <w:rsid w:val="00D4291D"/>
    <w:rsid w:val="00D42BC0"/>
    <w:rsid w:val="00D709CB"/>
    <w:rsid w:val="00D70E67"/>
    <w:rsid w:val="00D81BF5"/>
    <w:rsid w:val="00DB5D6C"/>
    <w:rsid w:val="00DB6A83"/>
    <w:rsid w:val="00DC3EC2"/>
    <w:rsid w:val="00DC414C"/>
    <w:rsid w:val="00DD36F8"/>
    <w:rsid w:val="00DE4AB6"/>
    <w:rsid w:val="00DF3D65"/>
    <w:rsid w:val="00DF749C"/>
    <w:rsid w:val="00E05E38"/>
    <w:rsid w:val="00E34BF1"/>
    <w:rsid w:val="00E46DA6"/>
    <w:rsid w:val="00E52F16"/>
    <w:rsid w:val="00E77062"/>
    <w:rsid w:val="00E87798"/>
    <w:rsid w:val="00E92CDE"/>
    <w:rsid w:val="00E96151"/>
    <w:rsid w:val="00EA0B89"/>
    <w:rsid w:val="00EA43B1"/>
    <w:rsid w:val="00EB2B15"/>
    <w:rsid w:val="00EB51C8"/>
    <w:rsid w:val="00EB5F86"/>
    <w:rsid w:val="00EB61D5"/>
    <w:rsid w:val="00ED0E46"/>
    <w:rsid w:val="00EE4839"/>
    <w:rsid w:val="00EF58E2"/>
    <w:rsid w:val="00F0265F"/>
    <w:rsid w:val="00F057FE"/>
    <w:rsid w:val="00F061B6"/>
    <w:rsid w:val="00F13616"/>
    <w:rsid w:val="00F17DFA"/>
    <w:rsid w:val="00F348C1"/>
    <w:rsid w:val="00F6784E"/>
    <w:rsid w:val="00F81649"/>
    <w:rsid w:val="00F92979"/>
    <w:rsid w:val="00FC2C28"/>
    <w:rsid w:val="00FD1D06"/>
    <w:rsid w:val="00FD44B1"/>
    <w:rsid w:val="00FF2B5A"/>
    <w:rsid w:val="00FF418B"/>
    <w:rsid w:val="3C1B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5054A5"/>
  <w15:docId w15:val="{D7D6F163-DC4C-4125-981C-2CEF8356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val="en-GB" w:eastAsia="en-US"/>
    </w:rPr>
  </w:style>
  <w:style w:type="paragraph" w:styleId="Titre1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Titre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Titre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12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Appeldenotedefin">
    <w:name w:val="endnote reference"/>
    <w:semiHidden/>
    <w:rPr>
      <w:vertAlign w:val="superscript"/>
    </w:rPr>
  </w:style>
  <w:style w:type="paragraph" w:styleId="En-tte">
    <w:name w:val="header"/>
    <w:link w:val="En-tteC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Pieddepage">
    <w:name w:val="footer"/>
    <w:basedOn w:val="En-tte"/>
    <w:semiHidden/>
    <w:pPr>
      <w:tabs>
        <w:tab w:val="right" w:pos="10080"/>
      </w:tabs>
      <w:spacing w:before="240" w:beforeAutospacing="0" w:after="0" w:line="200" w:lineRule="exact"/>
    </w:pPr>
    <w:rPr>
      <w:i w:val="0"/>
    </w:rPr>
  </w:style>
  <w:style w:type="character" w:styleId="Appelnotedebasdep">
    <w:name w:val="footnote reference"/>
    <w:semiHidden/>
    <w:rPr>
      <w:vertAlign w:val="superscript"/>
    </w:rPr>
  </w:style>
  <w:style w:type="paragraph" w:styleId="Notedebasdepage">
    <w:name w:val="footnote text"/>
    <w:basedOn w:val="Normal"/>
    <w:semiHidden/>
    <w:rPr>
      <w:rFonts w:ascii="Univers" w:hAnsi="Univers"/>
    </w:rPr>
  </w:style>
  <w:style w:type="character" w:styleId="Lienhypertexte">
    <w:name w:val="Hyperlink"/>
    <w:uiPriority w:val="99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Numrodepage">
    <w:name w:val="page number"/>
    <w:semiHidden/>
    <w:rPr>
      <w:sz w:val="16"/>
    </w:rPr>
  </w:style>
  <w:style w:type="paragraph" w:styleId="Textebru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Lienhypertextesuivivisit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Marquedecommentaire">
    <w:name w:val="annotation reference"/>
    <w:semiHidden/>
    <w:unhideWhenUsed/>
    <w:rPr>
      <w:sz w:val="16"/>
      <w:szCs w:val="16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aire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Objetducommentaire">
    <w:name w:val="annotation subject"/>
    <w:basedOn w:val="Commentaire"/>
    <w:next w:val="Commentaire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Retraitcorpsdetexte">
    <w:name w:val="Body Text Indent"/>
    <w:basedOn w:val="Normal"/>
    <w:link w:val="RetraitcorpsdetexteC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Retraitcorpsdetexte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Retraitcorpsdetexte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Retraitcorpsdetexte3">
    <w:name w:val="Body Text Indent 3"/>
    <w:basedOn w:val="Normal"/>
    <w:semiHidden/>
    <w:pPr>
      <w:spacing w:after="120"/>
      <w:ind w:left="360"/>
    </w:pPr>
    <w:rPr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7435C"/>
    <w:rPr>
      <w:color w:val="808080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EB2B15"/>
    <w:rPr>
      <w:rFonts w:eastAsia="Times New Roman"/>
      <w:kern w:val="14"/>
      <w:lang w:val="en-US" w:eastAsia="en-US"/>
    </w:rPr>
  </w:style>
  <w:style w:type="paragraph" w:styleId="Paragraphedeliste">
    <w:name w:val="List Paragraph"/>
    <w:basedOn w:val="Normal"/>
    <w:uiPriority w:val="34"/>
    <w:qFormat/>
    <w:rsid w:val="00EB2B15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semiHidden/>
    <w:rsid w:val="00F81649"/>
    <w:rPr>
      <w:i/>
      <w:noProof/>
      <w:sz w:val="16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317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DCEB822795C4BA09A0767EA499FCB" ma:contentTypeVersion="4" ma:contentTypeDescription="Create a new document." ma:contentTypeScope="" ma:versionID="34c83722db134d7cf2a5e52af415b75f">
  <xsd:schema xmlns:xsd="http://www.w3.org/2001/XMLSchema" xmlns:xs="http://www.w3.org/2001/XMLSchema" xmlns:p="http://schemas.microsoft.com/office/2006/metadata/properties" xmlns:ns2="e0af42a2-c2a4-42d4-a43a-8685195aa7b3" targetNamespace="http://schemas.microsoft.com/office/2006/metadata/properties" ma:root="true" ma:fieldsID="e1c212cac71d3cbd2491baa61180a398" ns2:_="">
    <xsd:import namespace="e0af42a2-c2a4-42d4-a43a-8685195aa7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f42a2-c2a4-42d4-a43a-8685195aa7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90D467-6720-4B19-B73E-F8AEBECA92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78D4E4-6435-4207-A9C7-651FC14491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B688DE-0D59-446C-8251-4E14965E5C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7B5614-99F6-4302-98F3-1E67BA89E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af42a2-c2a4-42d4-a43a-8685195aa7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</TotalTime>
  <Pages>1</Pages>
  <Words>42</Words>
  <Characters>243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284</CharactersWithSpaces>
  <SharedDoc>false</SharedDoc>
  <HLinks>
    <vt:vector size="6" baseType="variant">
      <vt:variant>
        <vt:i4>4456518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LERNOULD Lucie</cp:lastModifiedBy>
  <cp:revision>2</cp:revision>
  <cp:lastPrinted>2020-02-20T19:28:00Z</cp:lastPrinted>
  <dcterms:created xsi:type="dcterms:W3CDTF">2025-11-27T14:25:00Z</dcterms:created>
  <dcterms:modified xsi:type="dcterms:W3CDTF">2025-11-27T14:25:00Z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0x010100063DCEB822795C4BA09A0767EA499FCB</vt:lpwstr>
  </property>
</Properties>
</file>